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ED09B" w14:textId="2681CBBA" w:rsidR="00273E47" w:rsidRDefault="008D1FD1" w:rsidP="00A110B0">
      <w:pPr>
        <w:spacing w:after="120" w:line="240" w:lineRule="auto"/>
        <w:rPr>
          <w:rStyle w:val="Fett"/>
        </w:rPr>
      </w:pPr>
      <w:sdt>
        <w:sdtPr>
          <w:rPr>
            <w:b/>
            <w:bCs/>
            <w:highlight w:val="yellow"/>
          </w:rPr>
          <w:alias w:val="Bitte hier das Datum eingeben"/>
          <w:tag w:val="Date"/>
          <w:id w:val="467488041"/>
          <w:placeholder>
            <w:docPart w:val="3CB8B561EA1E47F9B75551444EEA992D"/>
          </w:placeholder>
          <w15:color w:val="00CCFF"/>
          <w:date w:fullDate="2022-02-03T00:00:00Z">
            <w:dateFormat w:val="d. MMMM yyyy"/>
            <w:lid w:val="de-DE"/>
            <w:storeMappedDataAs w:val="dateTime"/>
            <w:calendar w:val="gregorian"/>
          </w:date>
        </w:sdtPr>
        <w:sdtEndPr>
          <w:rPr>
            <w:b w:val="0"/>
            <w:bCs w:val="0"/>
          </w:rPr>
        </w:sdtEndPr>
        <w:sdtContent>
          <w:r w:rsidR="00D701B8" w:rsidRPr="0013265F">
            <w:rPr>
              <w:b/>
              <w:bCs/>
              <w:highlight w:val="yellow"/>
            </w:rPr>
            <w:t>3. Februar 2022</w:t>
          </w:r>
        </w:sdtContent>
      </w:sdt>
    </w:p>
    <w:p w14:paraId="6DA5B740" w14:textId="77777777" w:rsidR="00273E47" w:rsidRDefault="00273E47" w:rsidP="00273E47">
      <w:pPr>
        <w:spacing w:after="120" w:line="240" w:lineRule="auto"/>
        <w:jc w:val="right"/>
        <w:rPr>
          <w:b/>
        </w:rPr>
      </w:pPr>
    </w:p>
    <w:p w14:paraId="09741681" w14:textId="5ACF98CB" w:rsidR="00944652" w:rsidRPr="00FA1647" w:rsidRDefault="00B04331" w:rsidP="00476879">
      <w:pPr>
        <w:spacing w:after="120" w:line="240" w:lineRule="auto"/>
        <w:rPr>
          <w:b/>
          <w:color w:val="0070C0"/>
        </w:rPr>
      </w:pPr>
      <w:r>
        <w:rPr>
          <w:b/>
        </w:rPr>
        <w:t xml:space="preserve">Betr. </w:t>
      </w:r>
      <w:r w:rsidR="00944652" w:rsidRPr="00B04331">
        <w:rPr>
          <w:b/>
          <w:i/>
          <w:iCs/>
        </w:rPr>
        <w:t xml:space="preserve">Antrag auf </w:t>
      </w:r>
      <w:r w:rsidR="006D5B48" w:rsidRPr="00B04331">
        <w:rPr>
          <w:b/>
          <w:i/>
          <w:iCs/>
        </w:rPr>
        <w:t xml:space="preserve">Kostenübernahme einer </w:t>
      </w:r>
      <w:r w:rsidR="00944652" w:rsidRPr="00B04331">
        <w:rPr>
          <w:b/>
          <w:i/>
          <w:iCs/>
        </w:rPr>
        <w:t>ambulante</w:t>
      </w:r>
      <w:r w:rsidR="006D5B48" w:rsidRPr="00B04331">
        <w:rPr>
          <w:b/>
          <w:i/>
          <w:iCs/>
        </w:rPr>
        <w:t>n</w:t>
      </w:r>
      <w:r w:rsidR="00944652" w:rsidRPr="00B04331">
        <w:rPr>
          <w:b/>
          <w:i/>
          <w:iCs/>
        </w:rPr>
        <w:t xml:space="preserve"> </w:t>
      </w:r>
      <w:proofErr w:type="spellStart"/>
      <w:r w:rsidR="00944652" w:rsidRPr="00B04331">
        <w:rPr>
          <w:b/>
          <w:i/>
          <w:iCs/>
        </w:rPr>
        <w:t>Albumintherapie</w:t>
      </w:r>
      <w:proofErr w:type="spellEnd"/>
      <w:r w:rsidR="00944652" w:rsidRPr="00B04331">
        <w:rPr>
          <w:b/>
          <w:i/>
          <w:iCs/>
        </w:rPr>
        <w:t xml:space="preserve"> bei </w:t>
      </w:r>
      <w:r>
        <w:rPr>
          <w:b/>
          <w:i/>
          <w:iCs/>
        </w:rPr>
        <w:br/>
      </w:r>
      <w:r w:rsidR="00944652" w:rsidRPr="00B04331">
        <w:rPr>
          <w:b/>
          <w:i/>
          <w:iCs/>
        </w:rPr>
        <w:t xml:space="preserve">dekompensierter </w:t>
      </w:r>
      <w:r>
        <w:rPr>
          <w:b/>
          <w:i/>
          <w:iCs/>
        </w:rPr>
        <w:t>Leberz</w:t>
      </w:r>
      <w:r w:rsidR="00944652" w:rsidRPr="00B04331">
        <w:rPr>
          <w:b/>
          <w:i/>
          <w:iCs/>
        </w:rPr>
        <w:t>irrhose</w:t>
      </w:r>
      <w:r w:rsidR="00C36B08">
        <w:rPr>
          <w:b/>
          <w:i/>
          <w:iCs/>
        </w:rPr>
        <w:t xml:space="preserve"> </w:t>
      </w:r>
      <w:r w:rsidR="00C36B08" w:rsidRPr="00F12AE1">
        <w:rPr>
          <w:b/>
          <w:i/>
          <w:iCs/>
        </w:rPr>
        <w:t>für</w:t>
      </w:r>
      <w:r w:rsidR="00FA34AE">
        <w:rPr>
          <w:b/>
          <w:i/>
          <w:iCs/>
        </w:rPr>
        <w:t xml:space="preserve"> </w:t>
      </w:r>
      <w:sdt>
        <w:sdtPr>
          <w:rPr>
            <w:b/>
            <w:i/>
            <w:iCs/>
            <w:highlight w:val="yellow"/>
          </w:rPr>
          <w:alias w:val="Bitte Patientennamen eingeben"/>
          <w:tag w:val="PatName"/>
          <w:id w:val="1218861869"/>
          <w:lock w:val="sdtLocked"/>
          <w:placeholder>
            <w:docPart w:val="5A5DD5A27710450B87CF5692A6F117B6"/>
          </w:placeholder>
          <w:dataBinding w:prefixMappings="xmlns:ns0='http://schemas.openxmlformats.org/officeDocument/2006/extended-properties' " w:xpath="/ns0:Properties[1]/ns0:Manager[1]" w:storeItemID="{6668398D-A668-4E3E-A5EB-62B293D839F1}"/>
          <w15:color w:val="00CCFF"/>
          <w:text/>
        </w:sdtPr>
        <w:sdtEndPr/>
        <w:sdtContent>
          <w:r w:rsidR="00D701B8" w:rsidRPr="0013265F">
            <w:rPr>
              <w:b/>
              <w:i/>
              <w:iCs/>
              <w:highlight w:val="yellow"/>
            </w:rPr>
            <w:t>Marianne Mustermann</w:t>
          </w:r>
        </w:sdtContent>
      </w:sdt>
      <w:r w:rsidR="00A469BE">
        <w:rPr>
          <w:b/>
          <w:i/>
          <w:iCs/>
        </w:rPr>
        <w:t>.</w:t>
      </w:r>
    </w:p>
    <w:p w14:paraId="458FF6E7" w14:textId="77777777" w:rsidR="00B04331" w:rsidRDefault="00B04331" w:rsidP="00476879">
      <w:pPr>
        <w:spacing w:after="120" w:line="240" w:lineRule="auto"/>
      </w:pPr>
    </w:p>
    <w:p w14:paraId="3EFFE3EB" w14:textId="77777777" w:rsidR="00B04331" w:rsidRDefault="00B04331" w:rsidP="00476879">
      <w:pPr>
        <w:spacing w:after="120" w:line="240" w:lineRule="auto"/>
      </w:pPr>
      <w:r>
        <w:t xml:space="preserve">Sehr geehrte Damen und Herren, </w:t>
      </w:r>
    </w:p>
    <w:p w14:paraId="79D78CB4" w14:textId="44845762" w:rsidR="00A40CB9" w:rsidRPr="0088673D" w:rsidRDefault="00B04331" w:rsidP="0088673D">
      <w:pPr>
        <w:spacing w:after="120" w:line="240" w:lineRule="auto"/>
      </w:pPr>
      <w:r>
        <w:t xml:space="preserve">am </w:t>
      </w:r>
      <w:sdt>
        <w:sdtPr>
          <w:alias w:val="Bitte hier das Untersuchungsdatum eingeben"/>
          <w:tag w:val="VisDate"/>
          <w:id w:val="888843153"/>
          <w:lock w:val="sdtLocked"/>
          <w:placeholder>
            <w:docPart w:val="0419BF6613984890AB187B0337EEC0D9"/>
          </w:placeholder>
          <w15:color w:val="00CCFF"/>
          <w:date w:fullDate="2022-01-13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D701B8">
            <w:t>13.01.2022</w:t>
          </w:r>
        </w:sdtContent>
      </w:sdt>
      <w:r w:rsidR="007810BE">
        <w:t xml:space="preserve"> </w:t>
      </w:r>
      <w:r w:rsidR="00A40CB9">
        <w:t>stellte sich</w:t>
      </w:r>
      <w:r w:rsidR="00B03A81">
        <w:t xml:space="preserve"> </w:t>
      </w:r>
      <w:r w:rsidR="00D701B8">
        <w:t>Frau</w:t>
      </w:r>
      <w:r>
        <w:t xml:space="preserve"> </w:t>
      </w:r>
      <w:sdt>
        <w:sdtPr>
          <w:alias w:val="Patientenname"/>
          <w:tag w:val=""/>
          <w:id w:val="-1399819943"/>
          <w:lock w:val="sdtContentLocked"/>
          <w:placeholder>
            <w:docPart w:val="6F84A64CC2864B1DBC7438B376BE324A"/>
          </w:placeholder>
          <w:dataBinding w:prefixMappings="xmlns:ns0='http://schemas.openxmlformats.org/officeDocument/2006/extended-properties' " w:xpath="/ns0:Properties[1]/ns0:Manager[1]" w:storeItemID="{6668398D-A668-4E3E-A5EB-62B293D839F1}"/>
          <w15:color w:val="999999"/>
          <w:text/>
        </w:sdtPr>
        <w:sdtEndPr/>
        <w:sdtContent>
          <w:r w:rsidR="00D701B8">
            <w:t>Marianne Mustermann</w:t>
          </w:r>
        </w:sdtContent>
      </w:sdt>
      <w:r w:rsidR="007D70CC">
        <w:t xml:space="preserve"> </w:t>
      </w:r>
      <w:r w:rsidR="00650236">
        <w:t>in unserer Sprechstunde</w:t>
      </w:r>
      <w:r w:rsidR="00B67B38">
        <w:t xml:space="preserve"> </w:t>
      </w:r>
      <w:r w:rsidRPr="00B67B38">
        <w:t xml:space="preserve">aufgrund </w:t>
      </w:r>
      <w:r w:rsidR="00045F54" w:rsidRPr="00B67B38">
        <w:t>von</w:t>
      </w:r>
      <w:r w:rsidR="003F7E74">
        <w:t xml:space="preserve"> </w:t>
      </w:r>
      <w:r w:rsidR="00D701B8" w:rsidRPr="0013265F">
        <w:rPr>
          <w:highlight w:val="yellow"/>
        </w:rPr>
        <w:t xml:space="preserve">Pleuraerguss, spontan bakterieller Peritonitis (SBP) oder andere und </w:t>
      </w:r>
      <w:proofErr w:type="spellStart"/>
      <w:r w:rsidR="00D701B8" w:rsidRPr="0013265F">
        <w:rPr>
          <w:highlight w:val="yellow"/>
        </w:rPr>
        <w:t>hepatorenalem</w:t>
      </w:r>
      <w:proofErr w:type="spellEnd"/>
      <w:r w:rsidR="00D701B8" w:rsidRPr="0013265F">
        <w:rPr>
          <w:highlight w:val="yellow"/>
        </w:rPr>
        <w:t xml:space="preserve"> Syndrom (HRS)</w:t>
      </w:r>
      <w:r w:rsidRPr="00B67B38">
        <w:t xml:space="preserve"> </w:t>
      </w:r>
      <w:r w:rsidR="00A40CB9">
        <w:t xml:space="preserve">vor. </w:t>
      </w:r>
    </w:p>
    <w:p w14:paraId="5D3DC987" w14:textId="76966A03" w:rsidR="00D701B8" w:rsidRDefault="00D701B8" w:rsidP="00476879">
      <w:pPr>
        <w:spacing w:after="120" w:line="240" w:lineRule="auto"/>
      </w:pPr>
      <w:r w:rsidRPr="0013265F">
        <w:rPr>
          <w:highlight w:val="yellow"/>
        </w:rPr>
        <w:t>Die Patientin</w:t>
      </w:r>
      <w:r w:rsidR="000B3C1C" w:rsidRPr="009B0E87">
        <w:t xml:space="preserve"> wird </w:t>
      </w:r>
      <w:r w:rsidR="000B3C1C" w:rsidRPr="00550E1E">
        <w:t xml:space="preserve">seit </w:t>
      </w:r>
      <w:sdt>
        <w:sdtPr>
          <w:alias w:val="Bitte Behandlungszeitraum ergänzen"/>
          <w:tag w:val="VisTime"/>
          <w:id w:val="-385568966"/>
          <w:lock w:val="sdtLocked"/>
          <w:placeholder>
            <w:docPart w:val="8328C7152A2549AF887F75F637F77583"/>
          </w:placeholder>
          <w15:color w:val="00CCFF"/>
          <w:text/>
        </w:sdtPr>
        <w:sdtEndPr/>
        <w:sdtContent>
          <w:r>
            <w:t>2 Jahren</w:t>
          </w:r>
        </w:sdtContent>
      </w:sdt>
      <w:r w:rsidR="000B3C1C" w:rsidRPr="00550E1E">
        <w:t xml:space="preserve"> in</w:t>
      </w:r>
      <w:r w:rsidR="000B3C1C" w:rsidRPr="009B0E87">
        <w:t xml:space="preserve"> der hiesigen Praxis behandelt</w:t>
      </w:r>
      <w:r w:rsidR="009B0E87" w:rsidRPr="009B0E87">
        <w:t xml:space="preserve">. </w:t>
      </w:r>
      <w:r w:rsidR="000D3E1B">
        <w:br/>
      </w:r>
      <w:r>
        <w:t xml:space="preserve">Sie ist seit </w:t>
      </w:r>
      <w:r w:rsidR="003937A9" w:rsidRPr="003937A9">
        <w:rPr>
          <w:highlight w:val="yellow"/>
        </w:rPr>
        <w:t>14.12.2021</w:t>
      </w:r>
      <w:r>
        <w:t xml:space="preserve"> zur Lebertransplantation gelistet.</w:t>
      </w:r>
    </w:p>
    <w:p w14:paraId="26692EDD" w14:textId="77777777" w:rsidR="009B36A4" w:rsidRDefault="009B36A4" w:rsidP="00476879">
      <w:pPr>
        <w:spacing w:after="120" w:line="240" w:lineRule="auto"/>
      </w:pPr>
    </w:p>
    <w:p w14:paraId="2C37A090" w14:textId="77777777" w:rsidR="00445EF5" w:rsidRDefault="007F31B8" w:rsidP="00A110B0">
      <w:pPr>
        <w:tabs>
          <w:tab w:val="right" w:pos="7654"/>
        </w:tabs>
        <w:spacing w:after="120" w:line="240" w:lineRule="auto"/>
      </w:pPr>
      <w:r>
        <w:t>Die bisher</w:t>
      </w:r>
      <w:r w:rsidR="00A40CB9">
        <w:t>ige</w:t>
      </w:r>
      <w:r w:rsidR="00E91D24">
        <w:t xml:space="preserve"> Behandlung –</w:t>
      </w:r>
      <w:r w:rsidR="0045736A">
        <w:t xml:space="preserve"> </w:t>
      </w:r>
      <w:r w:rsidR="00D701B8" w:rsidRPr="003937A9">
        <w:rPr>
          <w:highlight w:val="yellow"/>
        </w:rPr>
        <w:t xml:space="preserve">diuretische Therapie (z. B. Spironolacton 200 mg/d + Furosemid 20 mg </w:t>
      </w:r>
      <w:proofErr w:type="spellStart"/>
      <w:r w:rsidR="00D701B8" w:rsidRPr="003937A9">
        <w:rPr>
          <w:highlight w:val="yellow"/>
        </w:rPr>
        <w:t>i.v.</w:t>
      </w:r>
      <w:proofErr w:type="spellEnd"/>
      <w:r w:rsidR="00D701B8" w:rsidRPr="003937A9">
        <w:rPr>
          <w:highlight w:val="yellow"/>
        </w:rPr>
        <w:t xml:space="preserve">/2x tgl.), Flüssigkeitsrestriktion und </w:t>
      </w:r>
      <w:proofErr w:type="spellStart"/>
      <w:r w:rsidR="00D701B8" w:rsidRPr="003937A9">
        <w:rPr>
          <w:highlight w:val="yellow"/>
        </w:rPr>
        <w:t>Pleurodese</w:t>
      </w:r>
      <w:proofErr w:type="spellEnd"/>
      <w:r w:rsidR="00E91D24">
        <w:t xml:space="preserve"> –</w:t>
      </w:r>
      <w:r>
        <w:t xml:space="preserve"> </w:t>
      </w:r>
      <w:r w:rsidR="004E518C" w:rsidRPr="004E518C">
        <w:t>konnte folgende Komplikationen nicht verhindern</w:t>
      </w:r>
      <w:r w:rsidR="003F229A">
        <w:t xml:space="preserve"> </w:t>
      </w:r>
      <w:r w:rsidR="00A110B0">
        <w:tab/>
      </w:r>
    </w:p>
    <w:p w14:paraId="6D178AB4" w14:textId="104899CD" w:rsidR="00CD4DAE" w:rsidRDefault="00D701B8" w:rsidP="00476879">
      <w:pPr>
        <w:spacing w:after="120" w:line="240" w:lineRule="auto"/>
        <w:rPr>
          <w:b/>
          <w:bCs/>
        </w:rPr>
      </w:pPr>
      <w:r w:rsidRPr="003937A9">
        <w:rPr>
          <w:highlight w:val="yellow"/>
        </w:rPr>
        <w:t xml:space="preserve">In den letzten </w:t>
      </w:r>
      <w:r w:rsidR="003937A9" w:rsidRPr="003937A9">
        <w:rPr>
          <w:highlight w:val="yellow"/>
        </w:rPr>
        <w:t>5</w:t>
      </w:r>
      <w:r w:rsidRPr="003937A9">
        <w:rPr>
          <w:highlight w:val="yellow"/>
        </w:rPr>
        <w:t xml:space="preserve"> Monaten wurden </w:t>
      </w:r>
      <w:r w:rsidR="003937A9" w:rsidRPr="003937A9">
        <w:rPr>
          <w:highlight w:val="yellow"/>
        </w:rPr>
        <w:t>2</w:t>
      </w:r>
      <w:r w:rsidRPr="003937A9">
        <w:rPr>
          <w:highlight w:val="yellow"/>
        </w:rPr>
        <w:t xml:space="preserve"> Parazentesen durchgeführt. Es kam wiederholt zu Dekompensationen (evtl. Zeitpunkt der ersten Dekompensation und Frequenz ergänzen). Es treten intermittierende Phasen der HE auf. (ggfs. Frequenz ergänzen)</w:t>
      </w:r>
      <w:r>
        <w:t xml:space="preserve"> </w:t>
      </w:r>
    </w:p>
    <w:p w14:paraId="3B3105CA" w14:textId="77777777" w:rsidR="00C53A7A" w:rsidRPr="00CD4DAE" w:rsidRDefault="00C53A7A" w:rsidP="00476879">
      <w:pPr>
        <w:spacing w:after="120" w:line="240" w:lineRule="auto"/>
        <w:rPr>
          <w:highlight w:val="green"/>
        </w:rPr>
      </w:pPr>
      <w:r>
        <w:rPr>
          <w:b/>
          <w:bCs/>
        </w:rPr>
        <w:t>Angestrebtes Therapieziel</w:t>
      </w:r>
    </w:p>
    <w:p w14:paraId="62B7ED86" w14:textId="6C71B106" w:rsidR="00B6774E" w:rsidRPr="00E6695D" w:rsidRDefault="002B5449" w:rsidP="00476879">
      <w:pPr>
        <w:spacing w:after="120" w:line="240" w:lineRule="auto"/>
      </w:pPr>
      <w:r w:rsidRPr="002B5449">
        <w:t>Zur</w:t>
      </w:r>
      <w:r w:rsidR="000051D9">
        <w:t xml:space="preserve"> </w:t>
      </w:r>
      <w:r w:rsidR="00D701B8">
        <w:t xml:space="preserve">Verringerung von </w:t>
      </w:r>
      <w:r w:rsidR="00D701B8" w:rsidRPr="003937A9">
        <w:rPr>
          <w:highlight w:val="yellow"/>
        </w:rPr>
        <w:t>HE-Episoden, Verbesserung der Nierenfunktion und Reduzierung von (Notfall-)Komplikationen</w:t>
      </w:r>
      <w:r w:rsidR="00C54D62">
        <w:t xml:space="preserve"> </w:t>
      </w:r>
      <w:r w:rsidR="00431024" w:rsidRPr="00E6695D">
        <w:t xml:space="preserve">beantragen wir </w:t>
      </w:r>
      <w:r w:rsidR="00B6774E" w:rsidRPr="00E6695D">
        <w:t>für</w:t>
      </w:r>
      <w:r w:rsidR="006B57CC">
        <w:t xml:space="preserve"> </w:t>
      </w:r>
      <w:sdt>
        <w:sdtPr>
          <w:alias w:val="Patientenname"/>
          <w:tag w:val=""/>
          <w:id w:val="1961142335"/>
          <w:lock w:val="sdtContentLocked"/>
          <w:placeholder>
            <w:docPart w:val="0661FB8D69ED4A92B11A57236AC9AE16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D701B8">
            <w:t>Marianne Mustermann</w:t>
          </w:r>
        </w:sdtContent>
      </w:sdt>
      <w:r w:rsidR="00B6774E" w:rsidRPr="00E6695D">
        <w:t xml:space="preserve"> </w:t>
      </w:r>
      <w:r w:rsidR="00431024" w:rsidRPr="00E6695D">
        <w:t xml:space="preserve">die Kostenübernahme </w:t>
      </w:r>
      <w:r w:rsidR="00B6774E" w:rsidRPr="00E6695D">
        <w:t xml:space="preserve">für </w:t>
      </w:r>
      <w:r w:rsidR="00431024" w:rsidRPr="00E6695D">
        <w:t>eine ambulante Langzeit</w:t>
      </w:r>
      <w:r w:rsidR="00B6774E" w:rsidRPr="00E6695D">
        <w:t xml:space="preserve">therapie mit </w:t>
      </w:r>
      <w:r w:rsidR="00431024" w:rsidRPr="00E6695D">
        <w:t>Humanalbumin</w:t>
      </w:r>
      <w:r w:rsidR="00F61E2D">
        <w:t xml:space="preserve"> </w:t>
      </w:r>
      <w:r w:rsidR="00F61E2D">
        <w:rPr>
          <w:rFonts w:eastAsia="Times New Roman"/>
        </w:rPr>
        <w:t>(40 g 2x wöchentlich über 2 Wochen, anschließend 40 g 1x pro Woche)</w:t>
      </w:r>
      <w:r w:rsidR="00B6774E" w:rsidRPr="00E6695D">
        <w:t>.</w:t>
      </w:r>
    </w:p>
    <w:p w14:paraId="45201109" w14:textId="77777777" w:rsidR="00E6695D" w:rsidRDefault="00E6695D" w:rsidP="00476879">
      <w:pPr>
        <w:spacing w:after="120" w:line="240" w:lineRule="auto"/>
      </w:pPr>
    </w:p>
    <w:p w14:paraId="7A3A5A90" w14:textId="77777777" w:rsidR="00B6774E" w:rsidRPr="00C53A7A" w:rsidRDefault="00B6774E" w:rsidP="00476879">
      <w:pPr>
        <w:spacing w:after="120" w:line="240" w:lineRule="auto"/>
        <w:rPr>
          <w:b/>
          <w:bCs/>
        </w:rPr>
      </w:pPr>
      <w:r w:rsidRPr="00C53A7A">
        <w:rPr>
          <w:b/>
          <w:bCs/>
        </w:rPr>
        <w:t xml:space="preserve">Wir begründen dies wie folgt: </w:t>
      </w:r>
    </w:p>
    <w:p w14:paraId="2BB12D6A" w14:textId="77777777" w:rsidR="00455981" w:rsidRDefault="00C53A7A" w:rsidP="00476879">
      <w:pPr>
        <w:spacing w:after="120" w:line="240" w:lineRule="auto"/>
      </w:pPr>
      <w:r>
        <w:t>Die</w:t>
      </w:r>
      <w:r w:rsidR="00944652">
        <w:t xml:space="preserve"> ANSWER Studie</w:t>
      </w:r>
      <w:r w:rsidR="00CD2D4C">
        <w:rPr>
          <w:rStyle w:val="Endnotenzeichen"/>
        </w:rPr>
        <w:endnoteReference w:id="1"/>
      </w:r>
      <w:r w:rsidR="00944652">
        <w:t xml:space="preserve"> </w:t>
      </w:r>
      <w:r>
        <w:t>konnte zeigen</w:t>
      </w:r>
      <w:r w:rsidR="00944652">
        <w:t>, dass Patienten</w:t>
      </w:r>
      <w:r w:rsidR="000B27E3">
        <w:t xml:space="preserve"> mit Leberzirrhose und unkompliziertem Aszites, die </w:t>
      </w:r>
      <w:r w:rsidR="004E518C" w:rsidRPr="004E518C">
        <w:t xml:space="preserve">neben einer Standard- und </w:t>
      </w:r>
      <w:proofErr w:type="spellStart"/>
      <w:r w:rsidR="004E518C" w:rsidRPr="004E518C">
        <w:t>Diuretikatherapie</w:t>
      </w:r>
      <w:proofErr w:type="spellEnd"/>
      <w:r w:rsidR="004E518C" w:rsidRPr="004E518C">
        <w:t xml:space="preserve"> (Spironolacton [≥ 200 mg/d]; Furosemid [≥ 25 mg/d]</w:t>
      </w:r>
      <w:r w:rsidR="00D77153">
        <w:t>)</w:t>
      </w:r>
      <w:r w:rsidR="004E518C" w:rsidRPr="004E518C">
        <w:t xml:space="preserve"> zusätzlich</w:t>
      </w:r>
      <w:r w:rsidR="00455981">
        <w:t xml:space="preserve"> </w:t>
      </w:r>
      <w:r w:rsidR="000B27E3">
        <w:t xml:space="preserve">Humanalbumin (40 g 2x wöchentlich über 2 Wochen, anschließend 40 g/Woche über bis zu 18 Monaten) erhielten, </w:t>
      </w:r>
      <w:r w:rsidR="00944652">
        <w:t>eine deutlich niedrigere Sterberate mit einer</w:t>
      </w:r>
      <w:r w:rsidR="00455981">
        <w:t xml:space="preserve"> </w:t>
      </w:r>
      <w:r w:rsidR="00944652">
        <w:t>Risiko</w:t>
      </w:r>
      <w:r>
        <w:t>-</w:t>
      </w:r>
      <w:r w:rsidR="00944652">
        <w:t>Reduktion um 38</w:t>
      </w:r>
      <w:r w:rsidR="00D7391F">
        <w:t xml:space="preserve"> </w:t>
      </w:r>
      <w:r w:rsidR="00944652">
        <w:t xml:space="preserve">% haben. </w:t>
      </w:r>
      <w:r w:rsidR="00455981">
        <w:t xml:space="preserve">Außerdem konnte die Studie eine signifikant niedrigere Inzidenz für Parazentesen, refraktären Aszites, spontan bakterielle Peritonitis oder andere bakterielle Infektionen belegen sowie eine signifikante Verringerung des Auftretens von Nierendysfunktion, </w:t>
      </w:r>
      <w:proofErr w:type="spellStart"/>
      <w:r w:rsidR="00455981">
        <w:t>hepatorenalem</w:t>
      </w:r>
      <w:proofErr w:type="spellEnd"/>
      <w:r w:rsidR="00455981">
        <w:t xml:space="preserve"> Syndrom Typ 1, hepatischer Enzephalopathie Grad 3 und 4. Die Lebensqualität war besser</w:t>
      </w:r>
      <w:r w:rsidR="002C02BA">
        <w:t xml:space="preserve">; </w:t>
      </w:r>
      <w:r w:rsidR="00455981">
        <w:t xml:space="preserve">es kam zu weniger Krankenhausaufenthalten und somit </w:t>
      </w:r>
      <w:r w:rsidR="00D77153">
        <w:t xml:space="preserve">zu </w:t>
      </w:r>
      <w:r w:rsidR="00455981">
        <w:t xml:space="preserve">Kosteneinsparungen. </w:t>
      </w:r>
    </w:p>
    <w:p w14:paraId="472812F3" w14:textId="77777777" w:rsidR="002C02BA" w:rsidRPr="003F229A" w:rsidRDefault="002C02BA" w:rsidP="00476879">
      <w:pPr>
        <w:spacing w:after="120" w:line="240" w:lineRule="auto"/>
        <w:rPr>
          <w:b/>
          <w:bCs/>
        </w:rPr>
      </w:pPr>
      <w:r w:rsidRPr="003F229A">
        <w:rPr>
          <w:b/>
          <w:bCs/>
        </w:rPr>
        <w:t>Die ANSWER-Studie lässt auch im konkreten Fall einen krankheitsmodifizierenden Effekt und ein reduziertes Mortalitätsrisiko erwarten.</w:t>
      </w:r>
    </w:p>
    <w:p w14:paraId="676BCD24" w14:textId="1511E5CB" w:rsidR="00944652" w:rsidRDefault="00476879" w:rsidP="00476879">
      <w:pPr>
        <w:spacing w:after="120" w:line="240" w:lineRule="auto"/>
      </w:pPr>
      <w:r w:rsidRPr="003F229A">
        <w:rPr>
          <w:b/>
          <w:bCs/>
        </w:rPr>
        <w:lastRenderedPageBreak/>
        <w:t xml:space="preserve">Aus den genannten Gründen bitten wir </w:t>
      </w:r>
      <w:r w:rsidR="00F22EC0" w:rsidRPr="009B0E87">
        <w:rPr>
          <w:b/>
          <w:bCs/>
        </w:rPr>
        <w:t xml:space="preserve">um </w:t>
      </w:r>
      <w:r w:rsidR="00944652" w:rsidRPr="003F229A">
        <w:rPr>
          <w:b/>
          <w:bCs/>
        </w:rPr>
        <w:t xml:space="preserve">Genehmigung einer ambulanten </w:t>
      </w:r>
      <w:proofErr w:type="spellStart"/>
      <w:r w:rsidRPr="003F229A">
        <w:rPr>
          <w:b/>
          <w:bCs/>
        </w:rPr>
        <w:t>Humanalbumintherapie</w:t>
      </w:r>
      <w:proofErr w:type="spellEnd"/>
      <w:r w:rsidRPr="003F229A">
        <w:rPr>
          <w:b/>
          <w:bCs/>
        </w:rPr>
        <w:t xml:space="preserve"> </w:t>
      </w:r>
      <w:r w:rsidRPr="00CC0A26">
        <w:t>für</w:t>
      </w:r>
      <w:r w:rsidR="00944652" w:rsidRPr="00CC0A26">
        <w:t xml:space="preserve"> </w:t>
      </w:r>
      <w:sdt>
        <w:sdtPr>
          <w:alias w:val="Patientenname"/>
          <w:tag w:val=""/>
          <w:id w:val="-1161146704"/>
          <w:lock w:val="contentLocked"/>
          <w:placeholder>
            <w:docPart w:val="979F9ABFE9964158B10202A2E811E831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D701B8">
            <w:t>Marianne Mustermann</w:t>
          </w:r>
        </w:sdtContent>
      </w:sdt>
      <w:r w:rsidRPr="002D7555">
        <w:t xml:space="preserve"> </w:t>
      </w:r>
      <w:r w:rsidR="002D7555" w:rsidRPr="001B14CF">
        <w:t xml:space="preserve">und möchten darauf hinweisen, dass </w:t>
      </w:r>
      <w:r>
        <w:t xml:space="preserve">aus medizinischer Sicht ein schneller Therapiebeginn anzustreben ist, um eine weitere Krankheitsprogression zu vermeiden. </w:t>
      </w:r>
    </w:p>
    <w:p w14:paraId="2DA9C841" w14:textId="77777777" w:rsidR="006D5DEB" w:rsidRDefault="00476879" w:rsidP="00476879">
      <w:pPr>
        <w:spacing w:after="120" w:line="240" w:lineRule="auto"/>
      </w:pPr>
      <w:r>
        <w:t>Wir d</w:t>
      </w:r>
      <w:r w:rsidR="003F229A">
        <w:t>a</w:t>
      </w:r>
      <w:r>
        <w:t>nken vorab für eine schnelle</w:t>
      </w:r>
      <w:r w:rsidR="00D7391F">
        <w:t xml:space="preserve"> </w:t>
      </w:r>
      <w:r w:rsidR="00944652">
        <w:t>Bearbeitung dieses</w:t>
      </w:r>
      <w:r>
        <w:t xml:space="preserve"> </w:t>
      </w:r>
      <w:r w:rsidR="00944652">
        <w:t>Kostenübernahmeantrages.</w:t>
      </w:r>
    </w:p>
    <w:p w14:paraId="657427D9" w14:textId="77777777" w:rsidR="003F229A" w:rsidRDefault="003F229A" w:rsidP="00476879">
      <w:pPr>
        <w:spacing w:after="120" w:line="240" w:lineRule="auto"/>
      </w:pPr>
    </w:p>
    <w:p w14:paraId="34299F8D" w14:textId="77777777" w:rsidR="007A203B" w:rsidRDefault="003F229A" w:rsidP="00476879">
      <w:pPr>
        <w:spacing w:after="120" w:line="240" w:lineRule="auto"/>
      </w:pPr>
      <w:r>
        <w:t>Mit freundlichen Grüßen</w:t>
      </w:r>
    </w:p>
    <w:p w14:paraId="3BDAB765" w14:textId="77777777" w:rsidR="00B53AED" w:rsidRDefault="00B53AED" w:rsidP="00476879">
      <w:pPr>
        <w:spacing w:after="120" w:line="240" w:lineRule="auto"/>
        <w:sectPr w:rsidR="00B53AED" w:rsidSect="00E372C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chicago"/>
          </w:endnotePr>
          <w:pgSz w:w="11906" w:h="16838"/>
          <w:pgMar w:top="2268" w:right="2267" w:bottom="2127" w:left="1985" w:header="708" w:footer="708" w:gutter="0"/>
          <w:cols w:space="708"/>
          <w:titlePg/>
          <w:docGrid w:linePitch="360"/>
        </w:sectPr>
      </w:pPr>
    </w:p>
    <w:p w14:paraId="50BA68FE" w14:textId="77777777" w:rsidR="00A10484" w:rsidRDefault="00A10484" w:rsidP="007A203B">
      <w:pPr>
        <w:spacing w:after="120" w:line="240" w:lineRule="auto"/>
      </w:pPr>
    </w:p>
    <w:sdt>
      <w:sdtPr>
        <w:rPr>
          <w:highlight w:val="yellow"/>
        </w:rPr>
        <w:alias w:val="Bitte geben Sie Ihren Namen ein"/>
        <w:tag w:val="Unterschrift"/>
        <w:id w:val="-459960444"/>
        <w:placeholder>
          <w:docPart w:val="ED14564630F24B829FAC736DC4ED42DD"/>
        </w:placeholder>
        <w:temporary/>
        <w:showingPlcHdr/>
        <w15:color w:val="00CCFF"/>
      </w:sdtPr>
      <w:sdtEndPr>
        <w:rPr>
          <w:sz w:val="16"/>
          <w:szCs w:val="16"/>
          <w:lang w:val="en-GB"/>
        </w:rPr>
      </w:sdtEndPr>
      <w:sdtContent>
        <w:p w14:paraId="1A5AC72C" w14:textId="77777777" w:rsidR="007A203B" w:rsidRPr="00A25549" w:rsidRDefault="007E37AD" w:rsidP="00305D1F">
          <w:pPr>
            <w:spacing w:after="120" w:line="240" w:lineRule="auto"/>
            <w:rPr>
              <w:sz w:val="16"/>
              <w:szCs w:val="16"/>
            </w:rPr>
            <w:sectPr w:rsidR="007A203B" w:rsidRPr="00A25549" w:rsidSect="00305D1F">
              <w:endnotePr>
                <w:numFmt w:val="chicago"/>
              </w:endnotePr>
              <w:type w:val="continuous"/>
              <w:pgSz w:w="11906" w:h="16838"/>
              <w:pgMar w:top="2268" w:right="2267" w:bottom="2127" w:left="1985" w:header="708" w:footer="708" w:gutter="0"/>
              <w:cols w:space="708"/>
              <w:titlePg/>
              <w:docGrid w:linePitch="360"/>
            </w:sectPr>
          </w:pPr>
          <w:r w:rsidRPr="003937A9">
            <w:rPr>
              <w:rStyle w:val="Platzhaltertext"/>
              <w:color w:val="00B0F0"/>
              <w:highlight w:val="yellow"/>
            </w:rPr>
            <w:t>Unterschrift</w:t>
          </w:r>
        </w:p>
      </w:sdtContent>
    </w:sdt>
    <w:p w14:paraId="27978FDE" w14:textId="77777777" w:rsidR="00305D1F" w:rsidRDefault="00305D1F" w:rsidP="000051D9"/>
    <w:sectPr w:rsidR="00305D1F" w:rsidSect="007A203B">
      <w:endnotePr>
        <w:numFmt w:val="chicago"/>
      </w:endnotePr>
      <w:type w:val="continuous"/>
      <w:pgSz w:w="11906" w:h="16838"/>
      <w:pgMar w:top="2268" w:right="2267" w:bottom="2127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E0F51" w14:textId="77777777" w:rsidR="00D701B8" w:rsidRDefault="00D701B8" w:rsidP="00492944">
      <w:pPr>
        <w:spacing w:after="0" w:line="240" w:lineRule="auto"/>
      </w:pPr>
      <w:r>
        <w:separator/>
      </w:r>
    </w:p>
  </w:endnote>
  <w:endnote w:type="continuationSeparator" w:id="0">
    <w:p w14:paraId="10986CE4" w14:textId="77777777" w:rsidR="00D701B8" w:rsidRDefault="00D701B8" w:rsidP="00492944">
      <w:pPr>
        <w:spacing w:after="0" w:line="240" w:lineRule="auto"/>
      </w:pPr>
      <w:r>
        <w:continuationSeparator/>
      </w:r>
    </w:p>
  </w:endnote>
  <w:endnote w:id="1">
    <w:p w14:paraId="028158A1" w14:textId="77777777" w:rsidR="00CD2D4C" w:rsidRDefault="00CD2D4C" w:rsidP="00CD2D4C">
      <w:pPr>
        <w:spacing w:after="120" w:line="240" w:lineRule="auto"/>
        <w:rPr>
          <w:sz w:val="16"/>
          <w:szCs w:val="16"/>
          <w:lang w:val="en-GB"/>
        </w:rPr>
      </w:pPr>
      <w:r>
        <w:rPr>
          <w:rStyle w:val="Endnotenzeichen"/>
        </w:rPr>
        <w:endnoteRef/>
      </w:r>
      <w:r w:rsidRPr="00CD2D4C">
        <w:rPr>
          <w:lang w:val="en-GB"/>
        </w:rPr>
        <w:t xml:space="preserve"> </w:t>
      </w:r>
      <w:proofErr w:type="spellStart"/>
      <w:r w:rsidRPr="00305D1F">
        <w:rPr>
          <w:sz w:val="16"/>
          <w:szCs w:val="16"/>
          <w:lang w:val="en-GB"/>
        </w:rPr>
        <w:t>Caraceni</w:t>
      </w:r>
      <w:proofErr w:type="spellEnd"/>
      <w:r w:rsidRPr="00305D1F">
        <w:rPr>
          <w:sz w:val="16"/>
          <w:szCs w:val="16"/>
          <w:lang w:val="en-GB"/>
        </w:rPr>
        <w:t xml:space="preserve"> P, Riggio O, </w:t>
      </w:r>
      <w:proofErr w:type="spellStart"/>
      <w:r w:rsidRPr="00305D1F">
        <w:rPr>
          <w:sz w:val="16"/>
          <w:szCs w:val="16"/>
          <w:lang w:val="en-GB"/>
        </w:rPr>
        <w:t>Angeli</w:t>
      </w:r>
      <w:proofErr w:type="spellEnd"/>
      <w:r w:rsidRPr="00305D1F">
        <w:rPr>
          <w:sz w:val="16"/>
          <w:szCs w:val="16"/>
          <w:lang w:val="en-GB"/>
        </w:rPr>
        <w:t xml:space="preserve"> P et al. </w:t>
      </w:r>
      <w:r w:rsidRPr="00492944">
        <w:rPr>
          <w:sz w:val="16"/>
          <w:szCs w:val="16"/>
          <w:lang w:val="en-GB"/>
        </w:rPr>
        <w:t xml:space="preserve">Long-term albumin administration in decompensated cirrhosis (ANSWER): an open-label randomised trial Lancet. 2018; 391(10138):2417- 2429. </w:t>
      </w:r>
      <w:proofErr w:type="spellStart"/>
      <w:r w:rsidRPr="00492944">
        <w:rPr>
          <w:sz w:val="16"/>
          <w:szCs w:val="16"/>
          <w:lang w:val="en-GB"/>
        </w:rPr>
        <w:t>doi</w:t>
      </w:r>
      <w:proofErr w:type="spellEnd"/>
      <w:r w:rsidRPr="00492944">
        <w:rPr>
          <w:sz w:val="16"/>
          <w:szCs w:val="16"/>
          <w:lang w:val="en-GB"/>
        </w:rPr>
        <w:t>: 10.1016/S0140-6736(18)30840-7</w:t>
      </w:r>
    </w:p>
    <w:p w14:paraId="3731CF43" w14:textId="77777777" w:rsidR="00CD2D4C" w:rsidRPr="00FA34AE" w:rsidRDefault="00CD2D4C">
      <w:pPr>
        <w:pStyle w:val="Endnotentext"/>
        <w:rPr>
          <w:lang w:val="en-GB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6E5BF" w14:textId="77777777" w:rsidR="00305D1F" w:rsidRDefault="00305D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CC86C" w14:textId="77777777" w:rsidR="00492944" w:rsidRDefault="007810BE">
    <w:pPr>
      <w:pStyle w:val="Fuzeile"/>
    </w:pPr>
    <w:r>
      <w:t>Ihre Fußzeile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B6137" w14:textId="77777777" w:rsidR="00305D1F" w:rsidRDefault="00305D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5CA22" w14:textId="77777777" w:rsidR="00D701B8" w:rsidRDefault="00D701B8" w:rsidP="00492944">
      <w:pPr>
        <w:spacing w:after="0" w:line="240" w:lineRule="auto"/>
      </w:pPr>
      <w:r>
        <w:separator/>
      </w:r>
    </w:p>
  </w:footnote>
  <w:footnote w:type="continuationSeparator" w:id="0">
    <w:p w14:paraId="1C873252" w14:textId="77777777" w:rsidR="00D701B8" w:rsidRDefault="00D701B8" w:rsidP="00492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A535D" w14:textId="77777777" w:rsidR="00305D1F" w:rsidRDefault="00305D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04023" w14:textId="77777777" w:rsidR="00305D1F" w:rsidRDefault="00305D1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E85BE" w14:textId="389FDC7C" w:rsidR="003F2264" w:rsidRPr="00F81E41" w:rsidRDefault="003F2264" w:rsidP="008A6043">
    <w:pPr>
      <w:pStyle w:val="Kopfzeile"/>
      <w:rPr>
        <w:b/>
        <w:bCs/>
        <w:color w:val="FF0000"/>
      </w:rPr>
    </w:pPr>
    <w:r w:rsidRPr="00F81E41">
      <w:rPr>
        <w:b/>
        <w:bCs/>
        <w:color w:val="FF0000"/>
      </w:rPr>
      <w:t>Dies ist ein Beispiel-Dokument.</w:t>
    </w:r>
  </w:p>
  <w:p w14:paraId="3E2C7B24" w14:textId="211EDAFA" w:rsidR="00492944" w:rsidRPr="008A6043" w:rsidRDefault="003F2264" w:rsidP="008A6043">
    <w:pPr>
      <w:pStyle w:val="Kopfzeile"/>
    </w:pPr>
    <w:proofErr w:type="gramStart"/>
    <w:r>
      <w:t>Die Gelb</w:t>
    </w:r>
    <w:proofErr w:type="gramEnd"/>
    <w:r>
      <w:t xml:space="preserve"> hinterlegten Flächen in diesem Dokument wurden mit Hilfe der Vorlage automatisch eingefügt und die entsprechenden Daten manuell ergänzt.</w:t>
    </w:r>
    <w:r>
      <w:br/>
      <w:t>Das Gelb dient nur zur Hervorhebung in diesem Beispiel.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20824"/>
    <w:multiLevelType w:val="hybridMultilevel"/>
    <w:tmpl w:val="1F961A7A"/>
    <w:lvl w:ilvl="0" w:tplc="345E51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6380C"/>
    <w:multiLevelType w:val="hybridMultilevel"/>
    <w:tmpl w:val="A886A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1B8"/>
    <w:rsid w:val="000051D9"/>
    <w:rsid w:val="00005208"/>
    <w:rsid w:val="00010204"/>
    <w:rsid w:val="00021119"/>
    <w:rsid w:val="00021534"/>
    <w:rsid w:val="00045F54"/>
    <w:rsid w:val="000776EB"/>
    <w:rsid w:val="000B27E3"/>
    <w:rsid w:val="000B3C1C"/>
    <w:rsid w:val="000B5CE0"/>
    <w:rsid w:val="000D271B"/>
    <w:rsid w:val="000D3E1B"/>
    <w:rsid w:val="0010575C"/>
    <w:rsid w:val="0010705B"/>
    <w:rsid w:val="00115BDD"/>
    <w:rsid w:val="001319F1"/>
    <w:rsid w:val="00131BB8"/>
    <w:rsid w:val="0013265F"/>
    <w:rsid w:val="0013753F"/>
    <w:rsid w:val="001505ED"/>
    <w:rsid w:val="00153E03"/>
    <w:rsid w:val="00187635"/>
    <w:rsid w:val="0019559D"/>
    <w:rsid w:val="001A4582"/>
    <w:rsid w:val="001B0E94"/>
    <w:rsid w:val="001B14CF"/>
    <w:rsid w:val="001B2EED"/>
    <w:rsid w:val="001D1E06"/>
    <w:rsid w:val="001D4BC1"/>
    <w:rsid w:val="001F1312"/>
    <w:rsid w:val="001F252E"/>
    <w:rsid w:val="0020717D"/>
    <w:rsid w:val="0022064D"/>
    <w:rsid w:val="0022437E"/>
    <w:rsid w:val="00234C8A"/>
    <w:rsid w:val="00261B4B"/>
    <w:rsid w:val="00273E47"/>
    <w:rsid w:val="00281F2B"/>
    <w:rsid w:val="002859C9"/>
    <w:rsid w:val="00286862"/>
    <w:rsid w:val="00291DBC"/>
    <w:rsid w:val="002A68E0"/>
    <w:rsid w:val="002B5449"/>
    <w:rsid w:val="002C02BA"/>
    <w:rsid w:val="002D2F77"/>
    <w:rsid w:val="002D7555"/>
    <w:rsid w:val="002E32AA"/>
    <w:rsid w:val="002F2590"/>
    <w:rsid w:val="00305D1F"/>
    <w:rsid w:val="00313FF5"/>
    <w:rsid w:val="00331ED0"/>
    <w:rsid w:val="0035014F"/>
    <w:rsid w:val="003543AF"/>
    <w:rsid w:val="003646BB"/>
    <w:rsid w:val="00366D12"/>
    <w:rsid w:val="00392D35"/>
    <w:rsid w:val="003937A9"/>
    <w:rsid w:val="00396830"/>
    <w:rsid w:val="003B63F7"/>
    <w:rsid w:val="003C5C57"/>
    <w:rsid w:val="003F0A36"/>
    <w:rsid w:val="003F1D91"/>
    <w:rsid w:val="003F2264"/>
    <w:rsid w:val="003F229A"/>
    <w:rsid w:val="003F4E8C"/>
    <w:rsid w:val="003F5EAE"/>
    <w:rsid w:val="003F7E74"/>
    <w:rsid w:val="00407558"/>
    <w:rsid w:val="00421055"/>
    <w:rsid w:val="00431024"/>
    <w:rsid w:val="00445EF5"/>
    <w:rsid w:val="00450E58"/>
    <w:rsid w:val="00455981"/>
    <w:rsid w:val="0045736A"/>
    <w:rsid w:val="00460603"/>
    <w:rsid w:val="004633FD"/>
    <w:rsid w:val="0046573B"/>
    <w:rsid w:val="0046587E"/>
    <w:rsid w:val="00476879"/>
    <w:rsid w:val="00477144"/>
    <w:rsid w:val="00477E89"/>
    <w:rsid w:val="00492944"/>
    <w:rsid w:val="00494141"/>
    <w:rsid w:val="004B347A"/>
    <w:rsid w:val="004C53D7"/>
    <w:rsid w:val="004E518C"/>
    <w:rsid w:val="004E70D4"/>
    <w:rsid w:val="004F6D49"/>
    <w:rsid w:val="00500425"/>
    <w:rsid w:val="00550E1E"/>
    <w:rsid w:val="00570C32"/>
    <w:rsid w:val="00570F9A"/>
    <w:rsid w:val="005776B2"/>
    <w:rsid w:val="00587415"/>
    <w:rsid w:val="00593525"/>
    <w:rsid w:val="00596428"/>
    <w:rsid w:val="00597481"/>
    <w:rsid w:val="005A7D96"/>
    <w:rsid w:val="005E0171"/>
    <w:rsid w:val="005E3BD8"/>
    <w:rsid w:val="00626938"/>
    <w:rsid w:val="00630466"/>
    <w:rsid w:val="00630C62"/>
    <w:rsid w:val="00642839"/>
    <w:rsid w:val="00650236"/>
    <w:rsid w:val="00685611"/>
    <w:rsid w:val="006915BF"/>
    <w:rsid w:val="00696E31"/>
    <w:rsid w:val="006B57CC"/>
    <w:rsid w:val="006D3C03"/>
    <w:rsid w:val="006D5B48"/>
    <w:rsid w:val="006D5DEB"/>
    <w:rsid w:val="006F0C40"/>
    <w:rsid w:val="006F7716"/>
    <w:rsid w:val="00705F87"/>
    <w:rsid w:val="00710290"/>
    <w:rsid w:val="00721F34"/>
    <w:rsid w:val="007762D8"/>
    <w:rsid w:val="007810BE"/>
    <w:rsid w:val="00787ABF"/>
    <w:rsid w:val="00791BC5"/>
    <w:rsid w:val="00792968"/>
    <w:rsid w:val="007A203B"/>
    <w:rsid w:val="007C13DF"/>
    <w:rsid w:val="007C42D3"/>
    <w:rsid w:val="007D64FF"/>
    <w:rsid w:val="007D70CC"/>
    <w:rsid w:val="007E37AD"/>
    <w:rsid w:val="007F1D72"/>
    <w:rsid w:val="007F31B8"/>
    <w:rsid w:val="007F428A"/>
    <w:rsid w:val="008018D9"/>
    <w:rsid w:val="008274E8"/>
    <w:rsid w:val="00843744"/>
    <w:rsid w:val="00843F76"/>
    <w:rsid w:val="00855CC4"/>
    <w:rsid w:val="00877009"/>
    <w:rsid w:val="0088673D"/>
    <w:rsid w:val="0089216A"/>
    <w:rsid w:val="008A6043"/>
    <w:rsid w:val="008C4517"/>
    <w:rsid w:val="008D1FD1"/>
    <w:rsid w:val="008D3307"/>
    <w:rsid w:val="008D5E3F"/>
    <w:rsid w:val="008E5738"/>
    <w:rsid w:val="009054AF"/>
    <w:rsid w:val="00907A38"/>
    <w:rsid w:val="00935DFA"/>
    <w:rsid w:val="009373F6"/>
    <w:rsid w:val="00943D52"/>
    <w:rsid w:val="00944652"/>
    <w:rsid w:val="009509D4"/>
    <w:rsid w:val="0097091F"/>
    <w:rsid w:val="00995CBB"/>
    <w:rsid w:val="009B0E87"/>
    <w:rsid w:val="009B36A4"/>
    <w:rsid w:val="009C49D1"/>
    <w:rsid w:val="009C68FD"/>
    <w:rsid w:val="009E0720"/>
    <w:rsid w:val="009E1379"/>
    <w:rsid w:val="009F2FEA"/>
    <w:rsid w:val="00A0530A"/>
    <w:rsid w:val="00A10484"/>
    <w:rsid w:val="00A110B0"/>
    <w:rsid w:val="00A13173"/>
    <w:rsid w:val="00A16660"/>
    <w:rsid w:val="00A24AA4"/>
    <w:rsid w:val="00A25549"/>
    <w:rsid w:val="00A40CB9"/>
    <w:rsid w:val="00A469BE"/>
    <w:rsid w:val="00A5371A"/>
    <w:rsid w:val="00A55AB5"/>
    <w:rsid w:val="00A574F1"/>
    <w:rsid w:val="00A57629"/>
    <w:rsid w:val="00A75527"/>
    <w:rsid w:val="00A76A65"/>
    <w:rsid w:val="00AA3FA0"/>
    <w:rsid w:val="00AD67BF"/>
    <w:rsid w:val="00AE0FB0"/>
    <w:rsid w:val="00B03A81"/>
    <w:rsid w:val="00B04331"/>
    <w:rsid w:val="00B148F0"/>
    <w:rsid w:val="00B14E34"/>
    <w:rsid w:val="00B27FF9"/>
    <w:rsid w:val="00B30F16"/>
    <w:rsid w:val="00B53AED"/>
    <w:rsid w:val="00B6774E"/>
    <w:rsid w:val="00B67B38"/>
    <w:rsid w:val="00B75537"/>
    <w:rsid w:val="00B9013C"/>
    <w:rsid w:val="00B95803"/>
    <w:rsid w:val="00BD2AB2"/>
    <w:rsid w:val="00BE37C8"/>
    <w:rsid w:val="00BF3082"/>
    <w:rsid w:val="00C04975"/>
    <w:rsid w:val="00C06F14"/>
    <w:rsid w:val="00C151FA"/>
    <w:rsid w:val="00C24AD6"/>
    <w:rsid w:val="00C36B08"/>
    <w:rsid w:val="00C36C66"/>
    <w:rsid w:val="00C466EC"/>
    <w:rsid w:val="00C471DF"/>
    <w:rsid w:val="00C531EF"/>
    <w:rsid w:val="00C53A7A"/>
    <w:rsid w:val="00C54D62"/>
    <w:rsid w:val="00C557D5"/>
    <w:rsid w:val="00C66EF1"/>
    <w:rsid w:val="00C67410"/>
    <w:rsid w:val="00C707A9"/>
    <w:rsid w:val="00C74CF0"/>
    <w:rsid w:val="00C8114A"/>
    <w:rsid w:val="00CC0A26"/>
    <w:rsid w:val="00CD2D4C"/>
    <w:rsid w:val="00CD4DAE"/>
    <w:rsid w:val="00CF6FA0"/>
    <w:rsid w:val="00D2408E"/>
    <w:rsid w:val="00D30616"/>
    <w:rsid w:val="00D3784A"/>
    <w:rsid w:val="00D63EAE"/>
    <w:rsid w:val="00D67C15"/>
    <w:rsid w:val="00D701B8"/>
    <w:rsid w:val="00D71DAA"/>
    <w:rsid w:val="00D7391F"/>
    <w:rsid w:val="00D761CE"/>
    <w:rsid w:val="00D77153"/>
    <w:rsid w:val="00D87984"/>
    <w:rsid w:val="00DA19CF"/>
    <w:rsid w:val="00DA4808"/>
    <w:rsid w:val="00DC00F7"/>
    <w:rsid w:val="00DD1152"/>
    <w:rsid w:val="00DD1EF1"/>
    <w:rsid w:val="00DF345E"/>
    <w:rsid w:val="00E129F3"/>
    <w:rsid w:val="00E162E2"/>
    <w:rsid w:val="00E372C5"/>
    <w:rsid w:val="00E6695D"/>
    <w:rsid w:val="00E66B25"/>
    <w:rsid w:val="00E76CA6"/>
    <w:rsid w:val="00E906E2"/>
    <w:rsid w:val="00E91D24"/>
    <w:rsid w:val="00EB5DAD"/>
    <w:rsid w:val="00ED10BC"/>
    <w:rsid w:val="00F05C74"/>
    <w:rsid w:val="00F1269B"/>
    <w:rsid w:val="00F12AE1"/>
    <w:rsid w:val="00F20BE0"/>
    <w:rsid w:val="00F21CCE"/>
    <w:rsid w:val="00F22EC0"/>
    <w:rsid w:val="00F33BE9"/>
    <w:rsid w:val="00F35BCE"/>
    <w:rsid w:val="00F45777"/>
    <w:rsid w:val="00F5174B"/>
    <w:rsid w:val="00F61C18"/>
    <w:rsid w:val="00F61E2D"/>
    <w:rsid w:val="00F81E41"/>
    <w:rsid w:val="00F830E3"/>
    <w:rsid w:val="00FA1647"/>
    <w:rsid w:val="00FA34AE"/>
    <w:rsid w:val="00FB2CE6"/>
    <w:rsid w:val="00FC6BFE"/>
    <w:rsid w:val="00FE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470A5"/>
  <w15:chartTrackingRefBased/>
  <w15:docId w15:val="{ECE01339-507D-40D6-9B48-91594729D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9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2944"/>
  </w:style>
  <w:style w:type="paragraph" w:styleId="Fuzeile">
    <w:name w:val="footer"/>
    <w:basedOn w:val="Standard"/>
    <w:link w:val="FuzeileZchn"/>
    <w:uiPriority w:val="99"/>
    <w:unhideWhenUsed/>
    <w:rsid w:val="0049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2944"/>
  </w:style>
  <w:style w:type="character" w:styleId="Platzhaltertext">
    <w:name w:val="Placeholder Text"/>
    <w:basedOn w:val="Absatz-Standardschriftart"/>
    <w:uiPriority w:val="99"/>
    <w:semiHidden/>
    <w:rsid w:val="007810BE"/>
    <w:rPr>
      <w:color w:val="808080"/>
    </w:rPr>
  </w:style>
  <w:style w:type="character" w:styleId="Fett">
    <w:name w:val="Strong"/>
    <w:basedOn w:val="Absatz-Standardschriftart"/>
    <w:uiPriority w:val="22"/>
    <w:qFormat/>
    <w:rsid w:val="00855CC4"/>
    <w:rPr>
      <w:b/>
      <w:bCs/>
    </w:rPr>
  </w:style>
  <w:style w:type="paragraph" w:styleId="Listenabsatz">
    <w:name w:val="List Paragraph"/>
    <w:basedOn w:val="Standard"/>
    <w:uiPriority w:val="34"/>
    <w:qFormat/>
    <w:rsid w:val="001B2EED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CD2D4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D2D4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D2D4C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CD2D4C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D2D4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CD2D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watsch\Documents\Benutzerdefinierte%20Office-Vorlagen\Kosten&#252;bernahmeantrang-V11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B8B561EA1E47F9B75551444EEA99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053444-2CE5-4D50-A75D-1452B5B4A4C1}"/>
      </w:docPartPr>
      <w:docPartBody>
        <w:p w:rsidR="00000000" w:rsidRDefault="00981D3C">
          <w:pPr>
            <w:pStyle w:val="3CB8B561EA1E47F9B75551444EEA992D"/>
          </w:pPr>
          <w:r>
            <w:rPr>
              <w:color w:val="00B0F0"/>
            </w:rPr>
            <w:t>aktuelles D</w:t>
          </w:r>
          <w:r w:rsidRPr="00696E31">
            <w:rPr>
              <w:color w:val="00B0F0"/>
            </w:rPr>
            <w:t>atum</w:t>
          </w:r>
        </w:p>
      </w:docPartBody>
    </w:docPart>
    <w:docPart>
      <w:docPartPr>
        <w:name w:val="5A5DD5A27710450B87CF5692A6F11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409FFC-A774-44B4-9F99-463E33F08BE5}"/>
      </w:docPartPr>
      <w:docPartBody>
        <w:p w:rsidR="00000000" w:rsidRDefault="00981D3C">
          <w:pPr>
            <w:pStyle w:val="5A5DD5A27710450B87CF5692A6F117B6"/>
          </w:pPr>
          <w:r w:rsidRPr="00F12AE1">
            <w:rPr>
              <w:rStyle w:val="Platzhaltertext"/>
              <w:color w:val="00B0F0"/>
            </w:rPr>
            <w:t>Patientenname</w:t>
          </w:r>
        </w:p>
      </w:docPartBody>
    </w:docPart>
    <w:docPart>
      <w:docPartPr>
        <w:name w:val="0419BF6613984890AB187B0337EEC0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BDA274-73D4-4BE2-B0FB-A32D206112BD}"/>
      </w:docPartPr>
      <w:docPartBody>
        <w:p w:rsidR="00000000" w:rsidRDefault="00981D3C">
          <w:pPr>
            <w:pStyle w:val="0419BF6613984890AB187B0337EEC0D9"/>
          </w:pPr>
          <w:r w:rsidRPr="00696E31">
            <w:rPr>
              <w:color w:val="00B0F0"/>
            </w:rPr>
            <w:t>Untersuchungsdatum</w:t>
          </w:r>
        </w:p>
      </w:docPartBody>
    </w:docPart>
    <w:docPart>
      <w:docPartPr>
        <w:name w:val="6F84A64CC2864B1DBC7438B376BE32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AC65B2-4558-4DE8-9894-EE2E853F3401}"/>
      </w:docPartPr>
      <w:docPartBody>
        <w:p w:rsidR="00000000" w:rsidRDefault="00981D3C">
          <w:pPr>
            <w:pStyle w:val="6F84A64CC2864B1DBC7438B376BE324A"/>
          </w:pPr>
          <w:r w:rsidRPr="002A68E0">
            <w:rPr>
              <w:rStyle w:val="Platzhaltertext"/>
            </w:rPr>
            <w:t>Bitte den Namen weiter oben ergänzen</w:t>
          </w:r>
        </w:p>
      </w:docPartBody>
    </w:docPart>
    <w:docPart>
      <w:docPartPr>
        <w:name w:val="8328C7152A2549AF887F75F637F775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7540D6-0A66-4602-88F1-7E5D3E445AAA}"/>
      </w:docPartPr>
      <w:docPartBody>
        <w:p w:rsidR="00000000" w:rsidRDefault="00981D3C">
          <w:pPr>
            <w:pStyle w:val="8328C7152A2549AF887F75F637F77583"/>
          </w:pPr>
          <w:r w:rsidRPr="00550E1E">
            <w:rPr>
              <w:rStyle w:val="Platzhaltertext"/>
              <w:color w:val="00B0F0"/>
            </w:rPr>
            <w:t>Bitte Behandlungszeitraum eingeben</w:t>
          </w:r>
        </w:p>
      </w:docPartBody>
    </w:docPart>
    <w:docPart>
      <w:docPartPr>
        <w:name w:val="0661FB8D69ED4A92B11A57236AC9AE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154F32-47EF-429A-A68C-313689F35D32}"/>
      </w:docPartPr>
      <w:docPartBody>
        <w:p w:rsidR="00000000" w:rsidRDefault="00981D3C">
          <w:pPr>
            <w:pStyle w:val="0661FB8D69ED4A92B11A57236AC9AE16"/>
          </w:pPr>
          <w:r>
            <w:rPr>
              <w:rStyle w:val="Platzhaltertext"/>
            </w:rPr>
            <w:t>Bitte den Namen am Anfang ergänzen</w:t>
          </w:r>
        </w:p>
      </w:docPartBody>
    </w:docPart>
    <w:docPart>
      <w:docPartPr>
        <w:name w:val="979F9ABFE9964158B10202A2E811E8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ED46FF-F067-4FC4-B994-F5B0F97F2193}"/>
      </w:docPartPr>
      <w:docPartBody>
        <w:p w:rsidR="00000000" w:rsidRDefault="00981D3C">
          <w:pPr>
            <w:pStyle w:val="979F9ABFE9964158B10202A2E811E831"/>
          </w:pPr>
          <w:r>
            <w:rPr>
              <w:rStyle w:val="Platzhaltertext"/>
            </w:rPr>
            <w:t>Bitte den Namen am Anfang ergänzen</w:t>
          </w:r>
        </w:p>
      </w:docPartBody>
    </w:docPart>
    <w:docPart>
      <w:docPartPr>
        <w:name w:val="ED14564630F24B829FAC736DC4ED42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0BC028-1FAC-4EB8-B7F7-800BA60A42B6}"/>
      </w:docPartPr>
      <w:docPartBody>
        <w:p w:rsidR="00000000" w:rsidRDefault="00981D3C">
          <w:pPr>
            <w:pStyle w:val="ED14564630F24B829FAC736DC4ED42DD"/>
          </w:pPr>
          <w:r w:rsidRPr="007E37AD">
            <w:rPr>
              <w:rStyle w:val="Platzhaltertext"/>
              <w:color w:val="00B0F0"/>
            </w:rPr>
            <w:t>Unterschrift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3CB8B561EA1E47F9B75551444EEA992D">
    <w:name w:val="3CB8B561EA1E47F9B75551444EEA992D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5A5DD5A27710450B87CF5692A6F117B6">
    <w:name w:val="5A5DD5A27710450B87CF5692A6F117B6"/>
  </w:style>
  <w:style w:type="paragraph" w:customStyle="1" w:styleId="0419BF6613984890AB187B0337EEC0D9">
    <w:name w:val="0419BF6613984890AB187B0337EEC0D9"/>
  </w:style>
  <w:style w:type="paragraph" w:customStyle="1" w:styleId="6F84A64CC2864B1DBC7438B376BE324A">
    <w:name w:val="6F84A64CC2864B1DBC7438B376BE324A"/>
  </w:style>
  <w:style w:type="paragraph" w:customStyle="1" w:styleId="8328C7152A2549AF887F75F637F77583">
    <w:name w:val="8328C7152A2549AF887F75F637F77583"/>
  </w:style>
  <w:style w:type="paragraph" w:customStyle="1" w:styleId="0661FB8D69ED4A92B11A57236AC9AE16">
    <w:name w:val="0661FB8D69ED4A92B11A57236AC9AE16"/>
  </w:style>
  <w:style w:type="paragraph" w:customStyle="1" w:styleId="979F9ABFE9964158B10202A2E811E831">
    <w:name w:val="979F9ABFE9964158B10202A2E811E831"/>
  </w:style>
  <w:style w:type="paragraph" w:customStyle="1" w:styleId="ED14564630F24B829FAC736DC4ED42DD">
    <w:name w:val="ED14564630F24B829FAC736DC4ED42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56A4F-4063-44C6-94C3-B4836FCF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Kostenübernahmeantrang-V11.dotm</Template>
  <TotalTime>0</TotalTime>
  <Pages>2</Pages>
  <Words>363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Kostenübernahmeantrag</vt:lpstr>
    </vt:vector>
  </TitlesOfParts>
  <Manager>Marianne Mustermann</Manager>
  <Company>Universitätsklinikum Essen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Kostenübernahmeantrag</dc:title>
  <dc:subject/>
  <dc:creator>S. Kowatsch</dc:creator>
  <cp:keywords/>
  <dc:description/>
  <cp:lastModifiedBy>S. Kowatsch</cp:lastModifiedBy>
  <cp:revision>3</cp:revision>
  <dcterms:created xsi:type="dcterms:W3CDTF">2022-02-03T09:55:00Z</dcterms:created>
  <dcterms:modified xsi:type="dcterms:W3CDTF">2022-02-03T10:11:00Z</dcterms:modified>
</cp:coreProperties>
</file>